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方正黑体_GBK" w:cs="方正黑体_GBK"/>
          <w:sz w:val="32"/>
          <w:szCs w:val="32"/>
          <w:vertAlign w:val="baseline"/>
          <w:lang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vertAlign w:val="baseline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方正仿宋_GBK" w:cs="方正仿宋_GBK"/>
          <w:sz w:val="32"/>
          <w:szCs w:val="32"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仿宋_GBK" w:cs="方正仿宋_GBK"/>
          <w:sz w:val="40"/>
          <w:szCs w:val="40"/>
          <w:vertAlign w:val="baseline"/>
          <w:lang w:eastAsia="zh-CN"/>
        </w:rPr>
      </w:pPr>
      <w:r>
        <w:rPr>
          <w:rFonts w:hint="eastAsia" w:ascii="宋体" w:hAnsi="宋体" w:eastAsia="方正小标宋简体" w:cs="方正小标宋简体"/>
          <w:sz w:val="40"/>
          <w:szCs w:val="40"/>
          <w:vertAlign w:val="baseline"/>
        </w:rPr>
        <w:t>202</w:t>
      </w:r>
      <w:r>
        <w:rPr>
          <w:rFonts w:hint="eastAsia" w:ascii="宋体" w:hAnsi="宋体" w:eastAsia="方正小标宋简体" w:cs="方正小标宋简体"/>
          <w:sz w:val="40"/>
          <w:szCs w:val="40"/>
          <w:vertAlign w:val="baseline"/>
          <w:lang w:val="en-US" w:eastAsia="zh-CN"/>
        </w:rPr>
        <w:t>5</w:t>
      </w:r>
      <w:r>
        <w:rPr>
          <w:rFonts w:hint="eastAsia" w:ascii="宋体" w:hAnsi="宋体" w:eastAsia="方正小标宋简体" w:cs="方正小标宋简体"/>
          <w:sz w:val="40"/>
          <w:szCs w:val="40"/>
          <w:vertAlign w:val="baseline"/>
        </w:rPr>
        <w:t>年度</w:t>
      </w:r>
      <w:r>
        <w:rPr>
          <w:rFonts w:hint="eastAsia" w:ascii="宋体" w:hAnsi="宋体" w:eastAsia="方正小标宋简体" w:cs="方正小标宋简体"/>
          <w:sz w:val="40"/>
          <w:szCs w:val="40"/>
          <w:vertAlign w:val="baseline"/>
          <w:lang w:eastAsia="zh-CN"/>
        </w:rPr>
        <w:t>紫金县</w:t>
      </w:r>
      <w:r>
        <w:rPr>
          <w:rFonts w:hint="eastAsia" w:ascii="宋体" w:hAnsi="宋体" w:eastAsia="方正小标宋简体" w:cs="方正小标宋简体"/>
          <w:sz w:val="40"/>
          <w:szCs w:val="40"/>
          <w:vertAlign w:val="baseline"/>
        </w:rPr>
        <w:t>市级</w:t>
      </w:r>
      <w:r>
        <w:rPr>
          <w:rFonts w:hint="eastAsia" w:ascii="宋体" w:hAnsi="宋体" w:eastAsia="方正小标宋简体" w:cs="方正小标宋简体"/>
          <w:sz w:val="40"/>
          <w:szCs w:val="40"/>
          <w:vertAlign w:val="baseline"/>
          <w:lang w:eastAsia="zh-CN"/>
        </w:rPr>
        <w:t>非物质文化遗产代表性</w:t>
      </w:r>
      <w:r>
        <w:rPr>
          <w:rFonts w:hint="eastAsia" w:ascii="宋体" w:hAnsi="宋体" w:eastAsia="方正小标宋简体" w:cs="方正小标宋简体"/>
          <w:sz w:val="40"/>
          <w:szCs w:val="40"/>
          <w:vertAlign w:val="baseline"/>
        </w:rPr>
        <w:t>传承人</w:t>
      </w:r>
      <w:r>
        <w:rPr>
          <w:rFonts w:hint="eastAsia" w:ascii="宋体" w:hAnsi="宋体" w:eastAsia="方正小标宋简体" w:cs="方正小标宋简体"/>
          <w:sz w:val="40"/>
          <w:szCs w:val="40"/>
          <w:vertAlign w:val="baseline"/>
          <w:lang w:eastAsia="zh-CN"/>
        </w:rPr>
        <w:t>传承情况初评结果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1772"/>
        <w:gridCol w:w="2930"/>
        <w:gridCol w:w="2044"/>
        <w:gridCol w:w="1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序号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传承人姓名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代表性项目名称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项目类别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初评等次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梁浪夫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陶然竹壳茶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（又名：葫芦茶）制作技艺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传统技艺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邓亮新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牛肉丸制作技艺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传统技艺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曾勇财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酱料制作技艺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（椒酱制作技艺）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传统技艺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陈岸南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铸铁技艺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（紫金铁锅制作技艺）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传统技艺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江敏东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伯公坳凉粉制作技艺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传统技艺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余友庭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八刀汤制作技艺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传统技艺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池永泉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花朝戏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传统戏剧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杜丽英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花朝戏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传统戏剧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钟伟坤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木偶戏（紫金提线木偶戏）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传统戏剧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黄秋菊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春牛舞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传统舞蹈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贺景新</w:t>
            </w:r>
          </w:p>
        </w:tc>
        <w:tc>
          <w:tcPr>
            <w:tcW w:w="29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客家山歌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传统音乐</w:t>
            </w:r>
          </w:p>
        </w:tc>
        <w:tc>
          <w:tcPr>
            <w:tcW w:w="14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注：评估结果分为优秀、合格、不合格、丧失传承能力、取消资格五种情况。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方正仿宋_GBK" w:cs="方正仿宋_GBK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41" w:right="1474" w:bottom="1474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E7E32"/>
    <w:rsid w:val="06257FB1"/>
    <w:rsid w:val="191477B1"/>
    <w:rsid w:val="1A8C4F7B"/>
    <w:rsid w:val="1DFE7E32"/>
    <w:rsid w:val="1F9C0150"/>
    <w:rsid w:val="210D7631"/>
    <w:rsid w:val="2D1643D8"/>
    <w:rsid w:val="365F76A0"/>
    <w:rsid w:val="36834E46"/>
    <w:rsid w:val="40E10FAF"/>
    <w:rsid w:val="4FA64EF4"/>
    <w:rsid w:val="52F16252"/>
    <w:rsid w:val="57DC393C"/>
    <w:rsid w:val="58C16652"/>
    <w:rsid w:val="625F2D55"/>
    <w:rsid w:val="6C14445E"/>
    <w:rsid w:val="6C217F3D"/>
    <w:rsid w:val="756A0145"/>
    <w:rsid w:val="785C6891"/>
    <w:rsid w:val="7AEF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6684;&#24335;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格式模板.dotx</Template>
  <Pages>3</Pages>
  <Words>766</Words>
  <Characters>885</Characters>
  <Lines>0</Lines>
  <Paragraphs>0</Paragraphs>
  <TotalTime>1</TotalTime>
  <ScaleCrop>false</ScaleCrop>
  <LinksUpToDate>false</LinksUpToDate>
  <CharactersWithSpaces>892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2025-09-08T07:37:00Z</dcterms:created>
  <dc:creator>Administrator</dc:creator>
  <cp:lastModifiedBy>Administrator</cp:lastModifiedBy>
  <dcterms:modified xsi:type="dcterms:W3CDTF">2026-09-20T08:23:12Z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BBAABEB22A96420BA2F3EF5C034D202B</vt:lpwstr>
  </property>
  <property fmtid="{D5CDD505-2E9C-101B-9397-08002B2CF9AE}" pid="4" name="KSOTemplateDocerSaveRecord">
    <vt:lpwstr>eyJoZGlkIjoiYmUyYmEwMzk4NWI0M2YzMzk1YzNkZDYzYTBhNTlkMmEiLCJ1c2VySWQiOiIzODI1MzMxMjEifQ==</vt:lpwstr>
  </property>
</Properties>
</file>